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04F82" w14:textId="77777777" w:rsidR="00A50651" w:rsidRDefault="0069335D" w:rsidP="008A52FF">
      <w:pPr>
        <w:sectPr w:rsidR="00A50651" w:rsidSect="0003305E">
          <w:headerReference w:type="first" r:id="rId6"/>
          <w:pgSz w:w="12240" w:h="15840"/>
          <w:pgMar w:top="2347" w:right="4320" w:bottom="1080" w:left="1080" w:header="720" w:footer="72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A71CA9E" wp14:editId="6A76E125">
                <wp:simplePos x="0" y="0"/>
                <wp:positionH relativeFrom="column">
                  <wp:posOffset>151765</wp:posOffset>
                </wp:positionH>
                <wp:positionV relativeFrom="page">
                  <wp:posOffset>5362575</wp:posOffset>
                </wp:positionV>
                <wp:extent cx="1171575" cy="707390"/>
                <wp:effectExtent l="0" t="0" r="28575" b="1651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707390"/>
                        </a:xfrm>
                        <a:prstGeom prst="rect">
                          <a:avLst/>
                        </a:prstGeom>
                        <a:solidFill>
                          <a:srgbClr val="E9E8E7"/>
                        </a:solidFill>
                        <a:ln w="25400">
                          <a:solidFill>
                            <a:srgbClr val="58585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5308C3" w14:textId="77777777" w:rsidR="0069335D" w:rsidRPr="00E612F8" w:rsidRDefault="0069335D" w:rsidP="0069335D">
                            <w:pPr>
                              <w:pStyle w:val="WPSidebarHeadingParagraph"/>
                              <w:rPr>
                                <w:sz w:val="20"/>
                                <w:szCs w:val="32"/>
                              </w:rPr>
                            </w:pPr>
                            <w:r w:rsidRPr="00E612F8">
                              <w:rPr>
                                <w:sz w:val="20"/>
                                <w:szCs w:val="32"/>
                              </w:rPr>
                              <w:t>Legend</w:t>
                            </w:r>
                          </w:p>
                          <w:p w14:paraId="5183D9DC" w14:textId="77777777" w:rsidR="0069335D" w:rsidRPr="00E612F8" w:rsidRDefault="0069335D" w:rsidP="0069335D">
                            <w:pPr>
                              <w:pStyle w:val="WPBodyText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E612F8">
                              <w:rPr>
                                <w:sz w:val="22"/>
                                <w:szCs w:val="22"/>
                              </w:rPr>
                              <w:t>Construction Limits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1CA9E" id="Rectangle 8" o:spid="_x0000_s1026" style="position:absolute;margin-left:11.95pt;margin-top:422.25pt;width:92.25pt;height:5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" fillcolor="#e9e8e7" strokecolor="#585858" strokeweight="2pt">
                <v:shadow color="#eeece1"/>
                <v:textbox inset="2.88pt,2.88pt,2.88pt,2.88pt">
                  <w:txbxContent>
                    <w:p w14:paraId="095308C3" w14:textId="77777777" w:rsidR="0069335D" w:rsidRPr="00E612F8" w:rsidRDefault="0069335D" w:rsidP="0069335D">
                      <w:pPr>
                        <w:pStyle w:val="WPSidebarHeadingParagraph"/>
                        <w:rPr>
                          <w:sz w:val="20"/>
                          <w:szCs w:val="32"/>
                        </w:rPr>
                      </w:pPr>
                      <w:r w:rsidRPr="00E612F8">
                        <w:rPr>
                          <w:sz w:val="20"/>
                          <w:szCs w:val="32"/>
                        </w:rPr>
                        <w:t>Legend</w:t>
                      </w:r>
                    </w:p>
                    <w:p w14:paraId="5183D9DC" w14:textId="77777777" w:rsidR="0069335D" w:rsidRPr="00E612F8" w:rsidRDefault="0069335D" w:rsidP="0069335D">
                      <w:pPr>
                        <w:pStyle w:val="WPBodyText"/>
                        <w:ind w:left="360"/>
                        <w:rPr>
                          <w:sz w:val="22"/>
                          <w:szCs w:val="22"/>
                        </w:rPr>
                      </w:pPr>
                      <w:r w:rsidRPr="00E612F8">
                        <w:rPr>
                          <w:sz w:val="22"/>
                          <w:szCs w:val="22"/>
                        </w:rPr>
                        <w:t>Construction Limits</w:t>
                      </w:r>
                    </w:p>
                  </w:txbxContent>
                </v:textbox>
                <w10:wrap anchory="page"/>
                <w10:anchorlock/>
              </v:rect>
            </w:pict>
          </mc:Fallback>
        </mc:AlternateContent>
      </w:r>
      <w:r w:rsidR="007D7EE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 wp14:anchorId="6DA828CC" wp14:editId="67320A93">
                <wp:simplePos x="0" y="0"/>
                <wp:positionH relativeFrom="column">
                  <wp:posOffset>9525</wp:posOffset>
                </wp:positionH>
                <wp:positionV relativeFrom="page">
                  <wp:posOffset>1524000</wp:posOffset>
                </wp:positionV>
                <wp:extent cx="4200525" cy="2743200"/>
                <wp:effectExtent l="0" t="0" r="9525" b="0"/>
                <wp:wrapNone/>
                <wp:docPr id="460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9E0E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58585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DFA962" w14:textId="77777777" w:rsidR="007D7EE4" w:rsidRPr="00E612F8" w:rsidRDefault="007D7EE4" w:rsidP="008A52FF">
                            <w:pPr>
                              <w:pStyle w:val="WPHeadingParagraph"/>
                              <w:rPr>
                                <w:sz w:val="40"/>
                                <w:szCs w:val="40"/>
                              </w:rPr>
                            </w:pPr>
                            <w:r w:rsidRPr="00E612F8">
                              <w:rPr>
                                <w:sz w:val="40"/>
                                <w:szCs w:val="40"/>
                              </w:rPr>
                              <w:t xml:space="preserve">Project </w:t>
                            </w:r>
                            <w:r w:rsidR="00894164" w:rsidRPr="00E612F8">
                              <w:rPr>
                                <w:sz w:val="40"/>
                                <w:szCs w:val="40"/>
                              </w:rPr>
                              <w:t>Overview</w:t>
                            </w:r>
                          </w:p>
                          <w:p w14:paraId="2A71D830" w14:textId="77777777" w:rsidR="006466F3" w:rsidRPr="00E612F8" w:rsidRDefault="00894164" w:rsidP="008A52FF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  <w:r w:rsidRPr="00E612F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11798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US 18</w:t>
                            </w:r>
                            <w:r w:rsidR="0031571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  <w:r w:rsidR="0011798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Overlay</w:t>
                            </w:r>
                            <w:r w:rsidRPr="00E612F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Project </w:t>
                            </w:r>
                            <w:r w:rsidR="0011798D" w:rsidRPr="0011798D">
                              <w:rPr>
                                <w:sz w:val="22"/>
                                <w:szCs w:val="22"/>
                              </w:rPr>
                              <w:t xml:space="preserve">consists of </w:t>
                            </w:r>
                            <w:r w:rsidR="00834DD3">
                              <w:rPr>
                                <w:sz w:val="22"/>
                                <w:szCs w:val="22"/>
                              </w:rPr>
                              <w:t>the rehabilitation of the existing roadway</w:t>
                            </w:r>
                            <w:r w:rsidR="0011798D" w:rsidRPr="0011798D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11798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466F3" w:rsidRPr="00E612F8">
                              <w:rPr>
                                <w:sz w:val="22"/>
                                <w:szCs w:val="22"/>
                              </w:rPr>
                              <w:t xml:space="preserve">Work </w:t>
                            </w:r>
                            <w:r w:rsidR="00834DD3">
                              <w:rPr>
                                <w:sz w:val="22"/>
                                <w:szCs w:val="22"/>
                              </w:rPr>
                              <w:t>is</w:t>
                            </w:r>
                            <w:r w:rsidR="006466F3" w:rsidRPr="00E612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5204B">
                              <w:rPr>
                                <w:sz w:val="22"/>
                                <w:szCs w:val="22"/>
                              </w:rPr>
                              <w:t>underway</w:t>
                            </w:r>
                            <w:r w:rsidR="006466F3" w:rsidRPr="00E612F8">
                              <w:rPr>
                                <w:sz w:val="22"/>
                                <w:szCs w:val="22"/>
                              </w:rPr>
                              <w:t xml:space="preserve"> on </w:t>
                            </w:r>
                            <w:r w:rsidR="0011798D">
                              <w:rPr>
                                <w:sz w:val="22"/>
                                <w:szCs w:val="22"/>
                              </w:rPr>
                              <w:t>US 1</w:t>
                            </w:r>
                            <w:r w:rsidR="00574DCB"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="00834DD3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="00D5204B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="00117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466F3" w:rsidRPr="00E612F8">
                              <w:rPr>
                                <w:sz w:val="22"/>
                                <w:szCs w:val="22"/>
                              </w:rPr>
                              <w:t xml:space="preserve">from </w:t>
                            </w:r>
                            <w:r w:rsidR="00834DD3">
                              <w:rPr>
                                <w:sz w:val="22"/>
                                <w:szCs w:val="22"/>
                              </w:rPr>
                              <w:t>CR 257 to US 180</w:t>
                            </w:r>
                            <w:r w:rsidR="007D7EE4" w:rsidRPr="00E612F8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6466F3" w:rsidRPr="00E612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C5BA1" w:rsidRPr="00E612F8">
                              <w:rPr>
                                <w:sz w:val="22"/>
                                <w:szCs w:val="22"/>
                              </w:rPr>
                              <w:t xml:space="preserve">The map below </w:t>
                            </w:r>
                            <w:r w:rsidR="004E1526">
                              <w:rPr>
                                <w:sz w:val="22"/>
                                <w:szCs w:val="22"/>
                              </w:rPr>
                              <w:t>illustrates</w:t>
                            </w:r>
                            <w:r w:rsidR="00AC5BA1" w:rsidRPr="00E612F8">
                              <w:rPr>
                                <w:sz w:val="22"/>
                                <w:szCs w:val="22"/>
                              </w:rPr>
                              <w:t xml:space="preserve"> the approximate limits of th</w:t>
                            </w:r>
                            <w:r w:rsidR="00A26D83">
                              <w:rPr>
                                <w:sz w:val="22"/>
                                <w:szCs w:val="22"/>
                              </w:rPr>
                              <w:t xml:space="preserve">is project </w:t>
                            </w:r>
                            <w:r w:rsidR="00F834D6" w:rsidRPr="00E612F8">
                              <w:rPr>
                                <w:sz w:val="22"/>
                                <w:szCs w:val="22"/>
                              </w:rPr>
                              <w:t>in Stephens County</w:t>
                            </w:r>
                            <w:r w:rsidR="00AC5BA1" w:rsidRPr="00E612F8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117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07F56">
                              <w:rPr>
                                <w:sz w:val="22"/>
                                <w:szCs w:val="22"/>
                              </w:rPr>
                              <w:t xml:space="preserve">The contractor is </w:t>
                            </w:r>
                            <w:r w:rsidR="004E1526">
                              <w:rPr>
                                <w:sz w:val="22"/>
                                <w:szCs w:val="22"/>
                              </w:rPr>
                              <w:t>finalizing th</w:t>
                            </w:r>
                            <w:r w:rsidR="00607F56">
                              <w:rPr>
                                <w:sz w:val="22"/>
                                <w:szCs w:val="22"/>
                              </w:rPr>
                              <w:t xml:space="preserve">e </w:t>
                            </w:r>
                            <w:r w:rsidR="00A26D83">
                              <w:rPr>
                                <w:sz w:val="22"/>
                                <w:szCs w:val="22"/>
                              </w:rPr>
                              <w:t>second</w:t>
                            </w:r>
                            <w:r w:rsidR="00607F5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26D83">
                              <w:rPr>
                                <w:sz w:val="22"/>
                                <w:szCs w:val="22"/>
                              </w:rPr>
                              <w:t xml:space="preserve">layer of </w:t>
                            </w:r>
                            <w:r w:rsidR="00607F56">
                              <w:rPr>
                                <w:sz w:val="22"/>
                                <w:szCs w:val="22"/>
                              </w:rPr>
                              <w:t xml:space="preserve">pavement </w:t>
                            </w:r>
                            <w:r w:rsidR="00A26D83">
                              <w:rPr>
                                <w:sz w:val="22"/>
                                <w:szCs w:val="22"/>
                              </w:rPr>
                              <w:t>on</w:t>
                            </w:r>
                            <w:r w:rsidR="00607F56">
                              <w:rPr>
                                <w:sz w:val="22"/>
                                <w:szCs w:val="22"/>
                              </w:rPr>
                              <w:t xml:space="preserve"> the southbound side of the road and will then </w:t>
                            </w:r>
                            <w:r w:rsidR="004E1526">
                              <w:rPr>
                                <w:sz w:val="22"/>
                                <w:szCs w:val="22"/>
                              </w:rPr>
                              <w:t>begin</w:t>
                            </w:r>
                            <w:r w:rsidR="00607F56">
                              <w:rPr>
                                <w:sz w:val="22"/>
                                <w:szCs w:val="22"/>
                              </w:rPr>
                              <w:t xml:space="preserve"> working on the northbound side. </w:t>
                            </w:r>
                            <w:r w:rsidR="00575F01">
                              <w:rPr>
                                <w:sz w:val="22"/>
                                <w:szCs w:val="22"/>
                              </w:rPr>
                              <w:t xml:space="preserve">This work </w:t>
                            </w:r>
                            <w:r w:rsidR="00607F56">
                              <w:rPr>
                                <w:sz w:val="22"/>
                                <w:szCs w:val="22"/>
                              </w:rPr>
                              <w:t>currently in progress and is anticipated to be complete Fall 2024</w:t>
                            </w:r>
                            <w:r w:rsidR="00575F0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C7F7D21" w14:textId="77777777" w:rsidR="007D7EE4" w:rsidRPr="00E612F8" w:rsidRDefault="006466F3" w:rsidP="008A52FF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  <w:r w:rsidRPr="00E612F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Traffic control</w:t>
                            </w:r>
                            <w:r w:rsidRPr="00E612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1145A">
                              <w:rPr>
                                <w:sz w:val="22"/>
                                <w:szCs w:val="22"/>
                              </w:rPr>
                              <w:t>is</w:t>
                            </w:r>
                            <w:r w:rsidR="00607F5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26D83">
                              <w:rPr>
                                <w:sz w:val="22"/>
                                <w:szCs w:val="22"/>
                              </w:rPr>
                              <w:t>a shift of traffic</w:t>
                            </w:r>
                            <w:r w:rsidR="00607F56">
                              <w:rPr>
                                <w:sz w:val="22"/>
                                <w:szCs w:val="22"/>
                              </w:rPr>
                              <w:t xml:space="preserve"> to accommodate for the work zone</w:t>
                            </w:r>
                            <w:r w:rsidR="00575F01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607F56">
                              <w:rPr>
                                <w:sz w:val="22"/>
                                <w:szCs w:val="22"/>
                              </w:rPr>
                              <w:t xml:space="preserve">In </w:t>
                            </w:r>
                            <w:r w:rsidR="00A26D83">
                              <w:rPr>
                                <w:sz w:val="22"/>
                                <w:szCs w:val="22"/>
                              </w:rPr>
                              <w:t>approximately two weeks</w:t>
                            </w:r>
                            <w:r w:rsidR="00607F56">
                              <w:rPr>
                                <w:sz w:val="22"/>
                                <w:szCs w:val="22"/>
                              </w:rPr>
                              <w:t xml:space="preserve">, traffic will </w:t>
                            </w:r>
                            <w:r w:rsidR="00C8344F">
                              <w:rPr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="00607F56">
                              <w:rPr>
                                <w:sz w:val="22"/>
                                <w:szCs w:val="22"/>
                              </w:rPr>
                              <w:t>shift</w:t>
                            </w:r>
                            <w:r w:rsidR="00C8344F">
                              <w:rPr>
                                <w:sz w:val="22"/>
                                <w:szCs w:val="22"/>
                              </w:rPr>
                              <w:t>ed</w:t>
                            </w:r>
                            <w:r w:rsidR="00607F56">
                              <w:rPr>
                                <w:sz w:val="22"/>
                                <w:szCs w:val="22"/>
                              </w:rPr>
                              <w:t xml:space="preserve"> to the southbound side </w:t>
                            </w:r>
                            <w:r w:rsidR="00C8344F">
                              <w:rPr>
                                <w:sz w:val="22"/>
                                <w:szCs w:val="22"/>
                              </w:rPr>
                              <w:t xml:space="preserve">of the road </w:t>
                            </w:r>
                            <w:r w:rsidR="00607F56">
                              <w:rPr>
                                <w:sz w:val="22"/>
                                <w:szCs w:val="22"/>
                              </w:rPr>
                              <w:t>for the duration of work on the northbound side</w:t>
                            </w:r>
                            <w:r w:rsidR="00A26D83">
                              <w:rPr>
                                <w:sz w:val="22"/>
                                <w:szCs w:val="22"/>
                              </w:rPr>
                              <w:t>. All work schedules are</w:t>
                            </w:r>
                            <w:r w:rsidR="00574DCB">
                              <w:rPr>
                                <w:sz w:val="22"/>
                                <w:szCs w:val="22"/>
                              </w:rPr>
                              <w:t xml:space="preserve"> weather dependent.</w:t>
                            </w:r>
                          </w:p>
                          <w:p w14:paraId="71F05711" w14:textId="77777777" w:rsidR="007D7EE4" w:rsidRPr="00E612F8" w:rsidRDefault="007D7EE4" w:rsidP="008A52FF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  <w:r w:rsidRPr="00E612F8"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C491F96" w14:textId="77777777" w:rsidR="007D7EE4" w:rsidRPr="00E612F8" w:rsidRDefault="007D7EE4" w:rsidP="008A52FF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  <w:r w:rsidRPr="00E612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828CC" id="_x0000_t202" coordsize="21600,21600" o:spt="202" path="m,l,21600r21600,l21600,xe">
                <v:stroke joinstyle="miter"/>
                <v:path gradientshapeok="t" o:connecttype="rect"/>
              </v:shapetype>
              <v:shape id="Text Box 460" o:spid="_x0000_s1027" type="#_x0000_t202" style="position:absolute;margin-left:.75pt;margin-top:120pt;width:330.75pt;height:3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" filled="f" fillcolor="#d9e0e5" stroked="f" strokecolor="#585858" insetpen="t">
                <v:textbox inset="0,0,0,0">
                  <w:txbxContent>
                    <w:p w14:paraId="07DFA962" w14:textId="77777777" w:rsidR="007D7EE4" w:rsidRPr="00E612F8" w:rsidRDefault="007D7EE4" w:rsidP="008A52FF">
                      <w:pPr>
                        <w:pStyle w:val="WPHeadingParagraph"/>
                        <w:rPr>
                          <w:sz w:val="40"/>
                          <w:szCs w:val="40"/>
                        </w:rPr>
                      </w:pPr>
                      <w:r w:rsidRPr="00E612F8">
                        <w:rPr>
                          <w:sz w:val="40"/>
                          <w:szCs w:val="40"/>
                        </w:rPr>
                        <w:t xml:space="preserve">Project </w:t>
                      </w:r>
                      <w:r w:rsidR="00894164" w:rsidRPr="00E612F8">
                        <w:rPr>
                          <w:sz w:val="40"/>
                          <w:szCs w:val="40"/>
                        </w:rPr>
                        <w:t>Overview</w:t>
                      </w:r>
                    </w:p>
                    <w:p w14:paraId="2A71D830" w14:textId="77777777" w:rsidR="006466F3" w:rsidRPr="00E612F8" w:rsidRDefault="00894164" w:rsidP="008A52FF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  <w:r w:rsidRPr="00E612F8">
                        <w:rPr>
                          <w:b/>
                          <w:bCs/>
                          <w:sz w:val="22"/>
                          <w:szCs w:val="22"/>
                        </w:rPr>
                        <w:t xml:space="preserve">The </w:t>
                      </w:r>
                      <w:r w:rsidR="0011798D">
                        <w:rPr>
                          <w:b/>
                          <w:bCs/>
                          <w:sz w:val="22"/>
                          <w:szCs w:val="22"/>
                        </w:rPr>
                        <w:t>US 18</w:t>
                      </w:r>
                      <w:r w:rsidR="00315718">
                        <w:rPr>
                          <w:b/>
                          <w:bCs/>
                          <w:sz w:val="22"/>
                          <w:szCs w:val="22"/>
                        </w:rPr>
                        <w:t>3</w:t>
                      </w:r>
                      <w:r w:rsidR="0011798D">
                        <w:rPr>
                          <w:b/>
                          <w:bCs/>
                          <w:sz w:val="22"/>
                          <w:szCs w:val="22"/>
                        </w:rPr>
                        <w:t xml:space="preserve"> Overlay</w:t>
                      </w:r>
                      <w:r w:rsidRPr="00E612F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Project </w:t>
                      </w:r>
                      <w:r w:rsidR="0011798D" w:rsidRPr="0011798D">
                        <w:rPr>
                          <w:sz w:val="22"/>
                          <w:szCs w:val="22"/>
                        </w:rPr>
                        <w:t xml:space="preserve">consists of </w:t>
                      </w:r>
                      <w:r w:rsidR="00834DD3">
                        <w:rPr>
                          <w:sz w:val="22"/>
                          <w:szCs w:val="22"/>
                        </w:rPr>
                        <w:t>the rehabilitation of the existing roadway</w:t>
                      </w:r>
                      <w:r w:rsidR="0011798D" w:rsidRPr="0011798D">
                        <w:rPr>
                          <w:sz w:val="22"/>
                          <w:szCs w:val="22"/>
                        </w:rPr>
                        <w:t>.</w:t>
                      </w:r>
                      <w:r w:rsidR="0011798D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6466F3" w:rsidRPr="00E612F8">
                        <w:rPr>
                          <w:sz w:val="22"/>
                          <w:szCs w:val="22"/>
                        </w:rPr>
                        <w:t xml:space="preserve">Work </w:t>
                      </w:r>
                      <w:r w:rsidR="00834DD3">
                        <w:rPr>
                          <w:sz w:val="22"/>
                          <w:szCs w:val="22"/>
                        </w:rPr>
                        <w:t>is</w:t>
                      </w:r>
                      <w:r w:rsidR="006466F3" w:rsidRPr="00E612F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D5204B">
                        <w:rPr>
                          <w:sz w:val="22"/>
                          <w:szCs w:val="22"/>
                        </w:rPr>
                        <w:t>underway</w:t>
                      </w:r>
                      <w:r w:rsidR="006466F3" w:rsidRPr="00E612F8">
                        <w:rPr>
                          <w:sz w:val="22"/>
                          <w:szCs w:val="22"/>
                        </w:rPr>
                        <w:t xml:space="preserve"> on </w:t>
                      </w:r>
                      <w:r w:rsidR="0011798D">
                        <w:rPr>
                          <w:sz w:val="22"/>
                          <w:szCs w:val="22"/>
                        </w:rPr>
                        <w:t>US 1</w:t>
                      </w:r>
                      <w:r w:rsidR="00574DCB">
                        <w:rPr>
                          <w:sz w:val="22"/>
                          <w:szCs w:val="22"/>
                        </w:rPr>
                        <w:t>8</w:t>
                      </w:r>
                      <w:r w:rsidR="00834DD3">
                        <w:rPr>
                          <w:sz w:val="22"/>
                          <w:szCs w:val="22"/>
                        </w:rPr>
                        <w:t>3</w:t>
                      </w:r>
                      <w:r w:rsidR="00D5204B">
                        <w:rPr>
                          <w:sz w:val="22"/>
                          <w:szCs w:val="22"/>
                        </w:rPr>
                        <w:t>,</w:t>
                      </w:r>
                      <w:r w:rsidR="00117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466F3" w:rsidRPr="00E612F8">
                        <w:rPr>
                          <w:sz w:val="22"/>
                          <w:szCs w:val="22"/>
                        </w:rPr>
                        <w:t xml:space="preserve">from </w:t>
                      </w:r>
                      <w:r w:rsidR="00834DD3">
                        <w:rPr>
                          <w:sz w:val="22"/>
                          <w:szCs w:val="22"/>
                        </w:rPr>
                        <w:t>CR 257 to US 180</w:t>
                      </w:r>
                      <w:r w:rsidR="007D7EE4" w:rsidRPr="00E612F8">
                        <w:rPr>
                          <w:sz w:val="22"/>
                          <w:szCs w:val="22"/>
                        </w:rPr>
                        <w:t>.</w:t>
                      </w:r>
                      <w:r w:rsidR="006466F3" w:rsidRPr="00E612F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C5BA1" w:rsidRPr="00E612F8">
                        <w:rPr>
                          <w:sz w:val="22"/>
                          <w:szCs w:val="22"/>
                        </w:rPr>
                        <w:t xml:space="preserve">The map below </w:t>
                      </w:r>
                      <w:r w:rsidR="004E1526">
                        <w:rPr>
                          <w:sz w:val="22"/>
                          <w:szCs w:val="22"/>
                        </w:rPr>
                        <w:t>illustrates</w:t>
                      </w:r>
                      <w:r w:rsidR="00AC5BA1" w:rsidRPr="00E612F8">
                        <w:rPr>
                          <w:sz w:val="22"/>
                          <w:szCs w:val="22"/>
                        </w:rPr>
                        <w:t xml:space="preserve"> the approximate limits of th</w:t>
                      </w:r>
                      <w:r w:rsidR="00A26D83">
                        <w:rPr>
                          <w:sz w:val="22"/>
                          <w:szCs w:val="22"/>
                        </w:rPr>
                        <w:t xml:space="preserve">is project </w:t>
                      </w:r>
                      <w:r w:rsidR="00F834D6" w:rsidRPr="00E612F8">
                        <w:rPr>
                          <w:sz w:val="22"/>
                          <w:szCs w:val="22"/>
                        </w:rPr>
                        <w:t>in Stephens County</w:t>
                      </w:r>
                      <w:r w:rsidR="00AC5BA1" w:rsidRPr="00E612F8">
                        <w:rPr>
                          <w:sz w:val="22"/>
                          <w:szCs w:val="22"/>
                        </w:rPr>
                        <w:t>.</w:t>
                      </w:r>
                      <w:r w:rsidR="00117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07F56">
                        <w:rPr>
                          <w:sz w:val="22"/>
                          <w:szCs w:val="22"/>
                        </w:rPr>
                        <w:t xml:space="preserve">The contractor is </w:t>
                      </w:r>
                      <w:r w:rsidR="004E1526">
                        <w:rPr>
                          <w:sz w:val="22"/>
                          <w:szCs w:val="22"/>
                        </w:rPr>
                        <w:t>finalizing th</w:t>
                      </w:r>
                      <w:r w:rsidR="00607F56">
                        <w:rPr>
                          <w:sz w:val="22"/>
                          <w:szCs w:val="22"/>
                        </w:rPr>
                        <w:t xml:space="preserve">e </w:t>
                      </w:r>
                      <w:r w:rsidR="00A26D83">
                        <w:rPr>
                          <w:sz w:val="22"/>
                          <w:szCs w:val="22"/>
                        </w:rPr>
                        <w:t>second</w:t>
                      </w:r>
                      <w:r w:rsidR="00607F56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26D83">
                        <w:rPr>
                          <w:sz w:val="22"/>
                          <w:szCs w:val="22"/>
                        </w:rPr>
                        <w:t xml:space="preserve">layer of </w:t>
                      </w:r>
                      <w:r w:rsidR="00607F56">
                        <w:rPr>
                          <w:sz w:val="22"/>
                          <w:szCs w:val="22"/>
                        </w:rPr>
                        <w:t xml:space="preserve">pavement </w:t>
                      </w:r>
                      <w:r w:rsidR="00A26D83">
                        <w:rPr>
                          <w:sz w:val="22"/>
                          <w:szCs w:val="22"/>
                        </w:rPr>
                        <w:t>on</w:t>
                      </w:r>
                      <w:r w:rsidR="00607F56">
                        <w:rPr>
                          <w:sz w:val="22"/>
                          <w:szCs w:val="22"/>
                        </w:rPr>
                        <w:t xml:space="preserve"> the southbound side of the road and will then </w:t>
                      </w:r>
                      <w:r w:rsidR="004E1526">
                        <w:rPr>
                          <w:sz w:val="22"/>
                          <w:szCs w:val="22"/>
                        </w:rPr>
                        <w:t>begin</w:t>
                      </w:r>
                      <w:r w:rsidR="00607F56">
                        <w:rPr>
                          <w:sz w:val="22"/>
                          <w:szCs w:val="22"/>
                        </w:rPr>
                        <w:t xml:space="preserve"> working on the northbound side. </w:t>
                      </w:r>
                      <w:r w:rsidR="00575F01">
                        <w:rPr>
                          <w:sz w:val="22"/>
                          <w:szCs w:val="22"/>
                        </w:rPr>
                        <w:t xml:space="preserve">This work </w:t>
                      </w:r>
                      <w:r w:rsidR="00607F56">
                        <w:rPr>
                          <w:sz w:val="22"/>
                          <w:szCs w:val="22"/>
                        </w:rPr>
                        <w:t>currently in progress and is anticipated to be complete Fall 2024</w:t>
                      </w:r>
                      <w:r w:rsidR="00575F01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6C7F7D21" w14:textId="77777777" w:rsidR="007D7EE4" w:rsidRPr="00E612F8" w:rsidRDefault="006466F3" w:rsidP="008A52FF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  <w:r w:rsidRPr="00E612F8">
                        <w:rPr>
                          <w:b/>
                          <w:bCs/>
                          <w:sz w:val="22"/>
                          <w:szCs w:val="22"/>
                        </w:rPr>
                        <w:t>Traffic control</w:t>
                      </w:r>
                      <w:r w:rsidRPr="00E612F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51145A">
                        <w:rPr>
                          <w:sz w:val="22"/>
                          <w:szCs w:val="22"/>
                        </w:rPr>
                        <w:t>is</w:t>
                      </w:r>
                      <w:r w:rsidR="00607F56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26D83">
                        <w:rPr>
                          <w:sz w:val="22"/>
                          <w:szCs w:val="22"/>
                        </w:rPr>
                        <w:t>a shift of traffic</w:t>
                      </w:r>
                      <w:r w:rsidR="00607F56">
                        <w:rPr>
                          <w:sz w:val="22"/>
                          <w:szCs w:val="22"/>
                        </w:rPr>
                        <w:t xml:space="preserve"> to accommodate for the work zone</w:t>
                      </w:r>
                      <w:r w:rsidR="00575F01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="00607F56">
                        <w:rPr>
                          <w:sz w:val="22"/>
                          <w:szCs w:val="22"/>
                        </w:rPr>
                        <w:t xml:space="preserve">In </w:t>
                      </w:r>
                      <w:r w:rsidR="00A26D83">
                        <w:rPr>
                          <w:sz w:val="22"/>
                          <w:szCs w:val="22"/>
                        </w:rPr>
                        <w:t>approximately two weeks</w:t>
                      </w:r>
                      <w:r w:rsidR="00607F56">
                        <w:rPr>
                          <w:sz w:val="22"/>
                          <w:szCs w:val="22"/>
                        </w:rPr>
                        <w:t xml:space="preserve">, traffic will </w:t>
                      </w:r>
                      <w:r w:rsidR="00C8344F">
                        <w:rPr>
                          <w:sz w:val="22"/>
                          <w:szCs w:val="22"/>
                        </w:rPr>
                        <w:t xml:space="preserve">be </w:t>
                      </w:r>
                      <w:r w:rsidR="00607F56">
                        <w:rPr>
                          <w:sz w:val="22"/>
                          <w:szCs w:val="22"/>
                        </w:rPr>
                        <w:t>shift</w:t>
                      </w:r>
                      <w:r w:rsidR="00C8344F">
                        <w:rPr>
                          <w:sz w:val="22"/>
                          <w:szCs w:val="22"/>
                        </w:rPr>
                        <w:t>ed</w:t>
                      </w:r>
                      <w:r w:rsidR="00607F56">
                        <w:rPr>
                          <w:sz w:val="22"/>
                          <w:szCs w:val="22"/>
                        </w:rPr>
                        <w:t xml:space="preserve"> to the southbound side </w:t>
                      </w:r>
                      <w:r w:rsidR="00C8344F">
                        <w:rPr>
                          <w:sz w:val="22"/>
                          <w:szCs w:val="22"/>
                        </w:rPr>
                        <w:t xml:space="preserve">of the road </w:t>
                      </w:r>
                      <w:r w:rsidR="00607F56">
                        <w:rPr>
                          <w:sz w:val="22"/>
                          <w:szCs w:val="22"/>
                        </w:rPr>
                        <w:t>for the duration of work on the northbound side</w:t>
                      </w:r>
                      <w:r w:rsidR="00A26D83">
                        <w:rPr>
                          <w:sz w:val="22"/>
                          <w:szCs w:val="22"/>
                        </w:rPr>
                        <w:t>. All work schedules are</w:t>
                      </w:r>
                      <w:r w:rsidR="00574DCB">
                        <w:rPr>
                          <w:sz w:val="22"/>
                          <w:szCs w:val="22"/>
                        </w:rPr>
                        <w:t xml:space="preserve"> weather dependent.</w:t>
                      </w:r>
                    </w:p>
                    <w:p w14:paraId="71F05711" w14:textId="77777777" w:rsidR="007D7EE4" w:rsidRPr="00E612F8" w:rsidRDefault="007D7EE4" w:rsidP="008A52FF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  <w:r w:rsidRPr="00E612F8">
                        <w:rPr>
                          <w:sz w:val="22"/>
                          <w:szCs w:val="22"/>
                        </w:rPr>
                        <w:t> </w:t>
                      </w:r>
                    </w:p>
                    <w:p w14:paraId="2C491F96" w14:textId="77777777" w:rsidR="007D7EE4" w:rsidRPr="00E612F8" w:rsidRDefault="007D7EE4" w:rsidP="008A52FF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  <w:r w:rsidRPr="00E612F8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D7EE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05CC9BF9" wp14:editId="15884885">
                <wp:simplePos x="0" y="0"/>
                <wp:positionH relativeFrom="column">
                  <wp:posOffset>-685800</wp:posOffset>
                </wp:positionH>
                <wp:positionV relativeFrom="page">
                  <wp:posOffset>4412615</wp:posOffset>
                </wp:positionV>
                <wp:extent cx="7772400" cy="5683250"/>
                <wp:effectExtent l="0" t="0" r="0" b="0"/>
                <wp:wrapNone/>
                <wp:docPr id="461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5683250"/>
                        </a:xfrm>
                        <a:prstGeom prst="rect">
                          <a:avLst/>
                        </a:prstGeom>
                        <a:solidFill>
                          <a:srgbClr val="E9E8E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58585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BA10B" id="Rectangle 461" o:spid="_x0000_s1026" style="position:absolute;margin-left:-54pt;margin-top:347.45pt;width:612pt;height:447.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" fillcolor="#e9e8e7" stroked="f" strokecolor="#585858" strokeweight="2pt">
                <v:shadow color="#eeece1"/>
                <v:textbox inset="2.88pt,2.88pt,2.88pt,2.88pt"/>
                <w10:wrap anchory="page"/>
                <w10:anchorlock/>
              </v:rect>
            </w:pict>
          </mc:Fallback>
        </mc:AlternateContent>
      </w:r>
      <w:r w:rsidR="007D7EE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2852DE79" wp14:editId="0E2D9EBA">
                <wp:simplePos x="0" y="0"/>
                <wp:positionH relativeFrom="column">
                  <wp:posOffset>4410075</wp:posOffset>
                </wp:positionH>
                <wp:positionV relativeFrom="page">
                  <wp:posOffset>1390650</wp:posOffset>
                </wp:positionV>
                <wp:extent cx="2171700" cy="28225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822575"/>
                        </a:xfrm>
                        <a:prstGeom prst="rect">
                          <a:avLst/>
                        </a:prstGeom>
                        <a:solidFill>
                          <a:srgbClr val="E9E8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DF047" w14:textId="77777777" w:rsidR="00894164" w:rsidRPr="00E612F8" w:rsidRDefault="00894164" w:rsidP="00894164">
                            <w:pPr>
                              <w:pStyle w:val="WPHeadingParagraph"/>
                              <w:rPr>
                                <w:sz w:val="40"/>
                                <w:szCs w:val="40"/>
                              </w:rPr>
                            </w:pPr>
                            <w:r w:rsidRPr="00E612F8">
                              <w:rPr>
                                <w:sz w:val="40"/>
                                <w:szCs w:val="40"/>
                              </w:rPr>
                              <w:t>Project Details</w:t>
                            </w:r>
                          </w:p>
                          <w:p w14:paraId="72979D4B" w14:textId="77777777" w:rsidR="007D7EE4" w:rsidRPr="00E612F8" w:rsidRDefault="00894164" w:rsidP="008A52FF">
                            <w:pPr>
                              <w:pStyle w:val="WPSidebarHeadingParagraph"/>
                              <w:rPr>
                                <w:sz w:val="20"/>
                                <w:szCs w:val="32"/>
                              </w:rPr>
                            </w:pPr>
                            <w:r w:rsidRPr="00E612F8">
                              <w:rPr>
                                <w:sz w:val="20"/>
                                <w:szCs w:val="32"/>
                              </w:rPr>
                              <w:t>CSJ:</w:t>
                            </w:r>
                          </w:p>
                          <w:p w14:paraId="3D7A4DB8" w14:textId="77777777" w:rsidR="007D7EE4" w:rsidRPr="00E612F8" w:rsidRDefault="007D7EE4" w:rsidP="00894164">
                            <w:pPr>
                              <w:pStyle w:val="WPSidebarBodyText"/>
                              <w:rPr>
                                <w:sz w:val="20"/>
                                <w:szCs w:val="32"/>
                              </w:rPr>
                            </w:pPr>
                            <w:r w:rsidRPr="00E612F8">
                              <w:rPr>
                                <w:sz w:val="20"/>
                                <w:szCs w:val="32"/>
                              </w:rPr>
                              <w:t xml:space="preserve"> </w:t>
                            </w:r>
                            <w:r w:rsidR="00C00261">
                              <w:rPr>
                                <w:sz w:val="20"/>
                                <w:szCs w:val="32"/>
                              </w:rPr>
                              <w:t>0404-02-036</w:t>
                            </w:r>
                          </w:p>
                          <w:p w14:paraId="18044EE8" w14:textId="77777777" w:rsidR="00894164" w:rsidRPr="00E612F8" w:rsidRDefault="00894164" w:rsidP="00894164">
                            <w:pPr>
                              <w:pStyle w:val="WPSidebarBodyText"/>
                              <w:rPr>
                                <w:sz w:val="20"/>
                                <w:szCs w:val="32"/>
                              </w:rPr>
                            </w:pPr>
                          </w:p>
                          <w:p w14:paraId="7853E38F" w14:textId="77777777" w:rsidR="007D7EE4" w:rsidRPr="00E612F8" w:rsidRDefault="00894164" w:rsidP="008A52FF">
                            <w:pPr>
                              <w:pStyle w:val="WPSidebarHeadingParagraph"/>
                              <w:rPr>
                                <w:sz w:val="20"/>
                                <w:szCs w:val="32"/>
                              </w:rPr>
                            </w:pPr>
                            <w:r w:rsidRPr="00E612F8">
                              <w:rPr>
                                <w:sz w:val="20"/>
                                <w:szCs w:val="32"/>
                              </w:rPr>
                              <w:t>Highway:</w:t>
                            </w:r>
                          </w:p>
                          <w:p w14:paraId="454DD784" w14:textId="77777777" w:rsidR="007D7EE4" w:rsidRPr="00E612F8" w:rsidRDefault="00575F01" w:rsidP="008A52FF">
                            <w:pPr>
                              <w:pStyle w:val="WPSidebarBodyText"/>
                              <w:rPr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sz w:val="20"/>
                                <w:szCs w:val="32"/>
                              </w:rPr>
                              <w:t>US 18</w:t>
                            </w:r>
                            <w:r w:rsidR="00C00261">
                              <w:rPr>
                                <w:sz w:val="20"/>
                                <w:szCs w:val="32"/>
                              </w:rPr>
                              <w:t>3</w:t>
                            </w:r>
                          </w:p>
                          <w:p w14:paraId="5651B273" w14:textId="77777777" w:rsidR="00894164" w:rsidRPr="00E612F8" w:rsidRDefault="00894164" w:rsidP="008A52FF">
                            <w:pPr>
                              <w:pStyle w:val="WPSidebarBodyText"/>
                              <w:rPr>
                                <w:sz w:val="20"/>
                                <w:szCs w:val="32"/>
                              </w:rPr>
                            </w:pPr>
                          </w:p>
                          <w:p w14:paraId="1737DB45" w14:textId="77777777" w:rsidR="00894164" w:rsidRPr="00E612F8" w:rsidRDefault="00894164" w:rsidP="00894164">
                            <w:pPr>
                              <w:pStyle w:val="WPSidebarHeadingParagraph"/>
                              <w:rPr>
                                <w:sz w:val="20"/>
                                <w:szCs w:val="32"/>
                              </w:rPr>
                            </w:pPr>
                            <w:r w:rsidRPr="00E612F8">
                              <w:rPr>
                                <w:sz w:val="20"/>
                                <w:szCs w:val="32"/>
                              </w:rPr>
                              <w:t>Estimated Cost:</w:t>
                            </w:r>
                          </w:p>
                          <w:p w14:paraId="54E39259" w14:textId="77777777" w:rsidR="00894164" w:rsidRPr="00E612F8" w:rsidRDefault="00F834D6" w:rsidP="00894164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  <w:r w:rsidRPr="00E612F8">
                              <w:rPr>
                                <w:sz w:val="22"/>
                                <w:szCs w:val="22"/>
                              </w:rPr>
                              <w:t>$</w:t>
                            </w:r>
                            <w:r w:rsidR="00C00261"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  <w:r w:rsidR="00977C40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C00261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Pr="00E612F8">
                              <w:rPr>
                                <w:sz w:val="22"/>
                                <w:szCs w:val="22"/>
                              </w:rPr>
                              <w:t xml:space="preserve"> Million</w:t>
                            </w:r>
                          </w:p>
                          <w:p w14:paraId="39724795" w14:textId="77777777" w:rsidR="00894164" w:rsidRPr="00E612F8" w:rsidRDefault="00894164" w:rsidP="00894164">
                            <w:pPr>
                              <w:pStyle w:val="WPSidebarHeadingParagraph"/>
                              <w:rPr>
                                <w:sz w:val="20"/>
                                <w:szCs w:val="32"/>
                              </w:rPr>
                            </w:pPr>
                            <w:r w:rsidRPr="00E612F8">
                              <w:rPr>
                                <w:sz w:val="20"/>
                                <w:szCs w:val="32"/>
                              </w:rPr>
                              <w:t>Contractor:</w:t>
                            </w:r>
                          </w:p>
                          <w:p w14:paraId="70310481" w14:textId="77777777" w:rsidR="00894164" w:rsidRPr="00E612F8" w:rsidRDefault="00C00261" w:rsidP="00894164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Westfield Insurance Company</w:t>
                            </w:r>
                          </w:p>
                          <w:p w14:paraId="2386BFDA" w14:textId="77777777" w:rsidR="00894164" w:rsidRPr="00E612F8" w:rsidRDefault="00C00261" w:rsidP="00894164">
                            <w:pPr>
                              <w:pStyle w:val="WPSidebarHeadingParagraph"/>
                              <w:rPr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sz w:val="20"/>
                                <w:szCs w:val="32"/>
                              </w:rPr>
                              <w:t xml:space="preserve">Remaining </w:t>
                            </w:r>
                            <w:r w:rsidR="00894164" w:rsidRPr="00E612F8">
                              <w:rPr>
                                <w:sz w:val="20"/>
                                <w:szCs w:val="32"/>
                              </w:rPr>
                              <w:t xml:space="preserve">Estimated </w:t>
                            </w:r>
                            <w:r w:rsidR="006466F3" w:rsidRPr="00E612F8">
                              <w:rPr>
                                <w:sz w:val="20"/>
                                <w:szCs w:val="32"/>
                              </w:rPr>
                              <w:t>Duration</w:t>
                            </w:r>
                            <w:r w:rsidR="00894164" w:rsidRPr="00E612F8">
                              <w:rPr>
                                <w:sz w:val="20"/>
                                <w:szCs w:val="32"/>
                              </w:rPr>
                              <w:t>:</w:t>
                            </w:r>
                          </w:p>
                          <w:p w14:paraId="037AD2C2" w14:textId="77777777" w:rsidR="00894164" w:rsidRPr="00E612F8" w:rsidRDefault="00C00261" w:rsidP="00894164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  <w:r w:rsidR="00F834D6" w:rsidRPr="00E612F8">
                              <w:rPr>
                                <w:sz w:val="22"/>
                                <w:szCs w:val="22"/>
                              </w:rPr>
                              <w:t xml:space="preserve"> Months</w:t>
                            </w:r>
                          </w:p>
                          <w:p w14:paraId="19F417AC" w14:textId="77777777" w:rsidR="00894164" w:rsidRPr="00E612F8" w:rsidRDefault="00894164" w:rsidP="00894164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43CE7FE" w14:textId="77777777" w:rsidR="00894164" w:rsidRPr="00E612F8" w:rsidRDefault="00894164" w:rsidP="00894164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2DE79" id="Text Box 2" o:spid="_x0000_s1028" type="#_x0000_t202" style="position:absolute;margin-left:347.25pt;margin-top:109.5pt;width:171pt;height:22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" fillcolor="#e9e8e7" stroked="f">
                <v:textbox inset="14.4pt,14.4pt,14.4pt,14.4pt">
                  <w:txbxContent>
                    <w:p w14:paraId="171DF047" w14:textId="77777777" w:rsidR="00894164" w:rsidRPr="00E612F8" w:rsidRDefault="00894164" w:rsidP="00894164">
                      <w:pPr>
                        <w:pStyle w:val="WPHeadingParagraph"/>
                        <w:rPr>
                          <w:sz w:val="40"/>
                          <w:szCs w:val="40"/>
                        </w:rPr>
                      </w:pPr>
                      <w:r w:rsidRPr="00E612F8">
                        <w:rPr>
                          <w:sz w:val="40"/>
                          <w:szCs w:val="40"/>
                        </w:rPr>
                        <w:t>Project Details</w:t>
                      </w:r>
                    </w:p>
                    <w:p w14:paraId="72979D4B" w14:textId="77777777" w:rsidR="007D7EE4" w:rsidRPr="00E612F8" w:rsidRDefault="00894164" w:rsidP="008A52FF">
                      <w:pPr>
                        <w:pStyle w:val="WPSidebarHeadingParagraph"/>
                        <w:rPr>
                          <w:sz w:val="20"/>
                          <w:szCs w:val="32"/>
                        </w:rPr>
                      </w:pPr>
                      <w:r w:rsidRPr="00E612F8">
                        <w:rPr>
                          <w:sz w:val="20"/>
                          <w:szCs w:val="32"/>
                        </w:rPr>
                        <w:t>CSJ:</w:t>
                      </w:r>
                    </w:p>
                    <w:p w14:paraId="3D7A4DB8" w14:textId="77777777" w:rsidR="007D7EE4" w:rsidRPr="00E612F8" w:rsidRDefault="007D7EE4" w:rsidP="00894164">
                      <w:pPr>
                        <w:pStyle w:val="WPSidebarBodyText"/>
                        <w:rPr>
                          <w:sz w:val="20"/>
                          <w:szCs w:val="32"/>
                        </w:rPr>
                      </w:pPr>
                      <w:r w:rsidRPr="00E612F8">
                        <w:rPr>
                          <w:sz w:val="20"/>
                          <w:szCs w:val="32"/>
                        </w:rPr>
                        <w:t xml:space="preserve"> </w:t>
                      </w:r>
                      <w:r w:rsidR="00C00261">
                        <w:rPr>
                          <w:sz w:val="20"/>
                          <w:szCs w:val="32"/>
                        </w:rPr>
                        <w:t>0404-02-036</w:t>
                      </w:r>
                    </w:p>
                    <w:p w14:paraId="18044EE8" w14:textId="77777777" w:rsidR="00894164" w:rsidRPr="00E612F8" w:rsidRDefault="00894164" w:rsidP="00894164">
                      <w:pPr>
                        <w:pStyle w:val="WPSidebarBodyText"/>
                        <w:rPr>
                          <w:sz w:val="20"/>
                          <w:szCs w:val="32"/>
                        </w:rPr>
                      </w:pPr>
                    </w:p>
                    <w:p w14:paraId="7853E38F" w14:textId="77777777" w:rsidR="007D7EE4" w:rsidRPr="00E612F8" w:rsidRDefault="00894164" w:rsidP="008A52FF">
                      <w:pPr>
                        <w:pStyle w:val="WPSidebarHeadingParagraph"/>
                        <w:rPr>
                          <w:sz w:val="20"/>
                          <w:szCs w:val="32"/>
                        </w:rPr>
                      </w:pPr>
                      <w:r w:rsidRPr="00E612F8">
                        <w:rPr>
                          <w:sz w:val="20"/>
                          <w:szCs w:val="32"/>
                        </w:rPr>
                        <w:t>Highway:</w:t>
                      </w:r>
                    </w:p>
                    <w:p w14:paraId="454DD784" w14:textId="77777777" w:rsidR="007D7EE4" w:rsidRPr="00E612F8" w:rsidRDefault="00575F01" w:rsidP="008A52FF">
                      <w:pPr>
                        <w:pStyle w:val="WPSidebarBodyText"/>
                        <w:rPr>
                          <w:sz w:val="20"/>
                          <w:szCs w:val="32"/>
                        </w:rPr>
                      </w:pPr>
                      <w:r>
                        <w:rPr>
                          <w:sz w:val="20"/>
                          <w:szCs w:val="32"/>
                        </w:rPr>
                        <w:t>US 18</w:t>
                      </w:r>
                      <w:r w:rsidR="00C00261">
                        <w:rPr>
                          <w:sz w:val="20"/>
                          <w:szCs w:val="32"/>
                        </w:rPr>
                        <w:t>3</w:t>
                      </w:r>
                    </w:p>
                    <w:p w14:paraId="5651B273" w14:textId="77777777" w:rsidR="00894164" w:rsidRPr="00E612F8" w:rsidRDefault="00894164" w:rsidP="008A52FF">
                      <w:pPr>
                        <w:pStyle w:val="WPSidebarBodyText"/>
                        <w:rPr>
                          <w:sz w:val="20"/>
                          <w:szCs w:val="32"/>
                        </w:rPr>
                      </w:pPr>
                    </w:p>
                    <w:p w14:paraId="1737DB45" w14:textId="77777777" w:rsidR="00894164" w:rsidRPr="00E612F8" w:rsidRDefault="00894164" w:rsidP="00894164">
                      <w:pPr>
                        <w:pStyle w:val="WPSidebarHeadingParagraph"/>
                        <w:rPr>
                          <w:sz w:val="20"/>
                          <w:szCs w:val="32"/>
                        </w:rPr>
                      </w:pPr>
                      <w:r w:rsidRPr="00E612F8">
                        <w:rPr>
                          <w:sz w:val="20"/>
                          <w:szCs w:val="32"/>
                        </w:rPr>
                        <w:t>Estimated Cost:</w:t>
                      </w:r>
                    </w:p>
                    <w:p w14:paraId="54E39259" w14:textId="77777777" w:rsidR="00894164" w:rsidRPr="00E612F8" w:rsidRDefault="00F834D6" w:rsidP="00894164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  <w:r w:rsidRPr="00E612F8">
                        <w:rPr>
                          <w:sz w:val="22"/>
                          <w:szCs w:val="22"/>
                        </w:rPr>
                        <w:t>$</w:t>
                      </w:r>
                      <w:r w:rsidR="00C00261">
                        <w:rPr>
                          <w:sz w:val="22"/>
                          <w:szCs w:val="22"/>
                        </w:rPr>
                        <w:t>6</w:t>
                      </w:r>
                      <w:r w:rsidR="00977C40">
                        <w:rPr>
                          <w:sz w:val="22"/>
                          <w:szCs w:val="22"/>
                        </w:rPr>
                        <w:t>.</w:t>
                      </w:r>
                      <w:r w:rsidR="00C00261">
                        <w:rPr>
                          <w:sz w:val="22"/>
                          <w:szCs w:val="22"/>
                        </w:rPr>
                        <w:t>3</w:t>
                      </w:r>
                      <w:r w:rsidRPr="00E612F8">
                        <w:rPr>
                          <w:sz w:val="22"/>
                          <w:szCs w:val="22"/>
                        </w:rPr>
                        <w:t xml:space="preserve"> Million</w:t>
                      </w:r>
                    </w:p>
                    <w:p w14:paraId="39724795" w14:textId="77777777" w:rsidR="00894164" w:rsidRPr="00E612F8" w:rsidRDefault="00894164" w:rsidP="00894164">
                      <w:pPr>
                        <w:pStyle w:val="WPSidebarHeadingParagraph"/>
                        <w:rPr>
                          <w:sz w:val="20"/>
                          <w:szCs w:val="32"/>
                        </w:rPr>
                      </w:pPr>
                      <w:r w:rsidRPr="00E612F8">
                        <w:rPr>
                          <w:sz w:val="20"/>
                          <w:szCs w:val="32"/>
                        </w:rPr>
                        <w:t>Contractor:</w:t>
                      </w:r>
                    </w:p>
                    <w:p w14:paraId="70310481" w14:textId="77777777" w:rsidR="00894164" w:rsidRPr="00E612F8" w:rsidRDefault="00C00261" w:rsidP="00894164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Westfield Insurance Company</w:t>
                      </w:r>
                    </w:p>
                    <w:p w14:paraId="2386BFDA" w14:textId="77777777" w:rsidR="00894164" w:rsidRPr="00E612F8" w:rsidRDefault="00C00261" w:rsidP="00894164">
                      <w:pPr>
                        <w:pStyle w:val="WPSidebarHeadingParagraph"/>
                        <w:rPr>
                          <w:sz w:val="20"/>
                          <w:szCs w:val="32"/>
                        </w:rPr>
                      </w:pPr>
                      <w:r>
                        <w:rPr>
                          <w:sz w:val="20"/>
                          <w:szCs w:val="32"/>
                        </w:rPr>
                        <w:t xml:space="preserve">Remaining </w:t>
                      </w:r>
                      <w:r w:rsidR="00894164" w:rsidRPr="00E612F8">
                        <w:rPr>
                          <w:sz w:val="20"/>
                          <w:szCs w:val="32"/>
                        </w:rPr>
                        <w:t xml:space="preserve">Estimated </w:t>
                      </w:r>
                      <w:r w:rsidR="006466F3" w:rsidRPr="00E612F8">
                        <w:rPr>
                          <w:sz w:val="20"/>
                          <w:szCs w:val="32"/>
                        </w:rPr>
                        <w:t>Duration</w:t>
                      </w:r>
                      <w:r w:rsidR="00894164" w:rsidRPr="00E612F8">
                        <w:rPr>
                          <w:sz w:val="20"/>
                          <w:szCs w:val="32"/>
                        </w:rPr>
                        <w:t>:</w:t>
                      </w:r>
                    </w:p>
                    <w:p w14:paraId="037AD2C2" w14:textId="77777777" w:rsidR="00894164" w:rsidRPr="00E612F8" w:rsidRDefault="00C00261" w:rsidP="00894164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10</w:t>
                      </w:r>
                      <w:r w:rsidR="00F834D6" w:rsidRPr="00E612F8">
                        <w:rPr>
                          <w:sz w:val="22"/>
                          <w:szCs w:val="22"/>
                        </w:rPr>
                        <w:t xml:space="preserve"> Months</w:t>
                      </w:r>
                    </w:p>
                    <w:p w14:paraId="19F417AC" w14:textId="77777777" w:rsidR="00894164" w:rsidRPr="00E612F8" w:rsidRDefault="00894164" w:rsidP="00894164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</w:p>
                    <w:p w14:paraId="443CE7FE" w14:textId="77777777" w:rsidR="00894164" w:rsidRPr="00E612F8" w:rsidRDefault="00894164" w:rsidP="00894164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26872A62" w14:textId="77777777" w:rsidR="009C0B78" w:rsidRPr="00562A3B" w:rsidRDefault="00C00261" w:rsidP="008A52FF">
      <w:r>
        <w:rPr>
          <w:noProof/>
          <w14:ligatures w14:val="none"/>
          <w14:cntxtAlts w14:val="0"/>
        </w:rPr>
        <w:drawing>
          <wp:anchor distT="0" distB="0" distL="114300" distR="114300" simplePos="0" relativeHeight="251663360" behindDoc="0" locked="0" layoutInCell="1" allowOverlap="1" wp14:anchorId="072F0616" wp14:editId="32093C88">
            <wp:simplePos x="0" y="0"/>
            <wp:positionH relativeFrom="column">
              <wp:posOffset>285750</wp:posOffset>
            </wp:positionH>
            <wp:positionV relativeFrom="paragraph">
              <wp:posOffset>3862705</wp:posOffset>
            </wp:positionV>
            <wp:extent cx="91440" cy="205734"/>
            <wp:effectExtent l="0" t="0" r="381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3" t="57956" r="56517" b="41055"/>
                    <a:stretch/>
                  </pic:blipFill>
                  <pic:spPr bwMode="auto">
                    <a:xfrm>
                      <a:off x="0" y="0"/>
                      <a:ext cx="91440" cy="20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59264" behindDoc="0" locked="0" layoutInCell="1" allowOverlap="1" wp14:anchorId="2763EC46" wp14:editId="3F6BFC1E">
            <wp:simplePos x="0" y="0"/>
            <wp:positionH relativeFrom="column">
              <wp:posOffset>-57150</wp:posOffset>
            </wp:positionH>
            <wp:positionV relativeFrom="paragraph">
              <wp:posOffset>2909570</wp:posOffset>
            </wp:positionV>
            <wp:extent cx="6544310" cy="5057140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310" cy="505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0B78" w:rsidRPr="00562A3B" w:rsidSect="0003305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1080" w:right="432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60A42" w14:textId="77777777" w:rsidR="0003305E" w:rsidRDefault="0003305E" w:rsidP="008A52FF">
      <w:r>
        <w:separator/>
      </w:r>
    </w:p>
  </w:endnote>
  <w:endnote w:type="continuationSeparator" w:id="0">
    <w:p w14:paraId="2720BB4B" w14:textId="77777777" w:rsidR="0003305E" w:rsidRDefault="0003305E" w:rsidP="008A5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11BBDE-43D7-4FB1-B3CE-3EC0790EAE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28BDA18-34C1-419B-AC38-7C1FDB07A0C4}"/>
    <w:embedBold r:id="rId3" w:fontKey="{B8D256FE-9C97-4D2F-B551-4F9B189632BA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fontKey="{D443BCA7-399E-46EC-B967-7F9B93125CEE}"/>
    <w:embedBold r:id="rId5" w:fontKey="{455F496D-5B14-4C7C-8A8E-C3197CC1F35E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6" w:fontKey="{899BF535-1CBB-47D4-B5B7-D9F0DF863427}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Regular r:id="rId7" w:fontKey="{9C6398D3-4001-46F0-AAB0-0AE4A7E58E2F}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  <w:embedRegular r:id="rId8" w:fontKey="{352206F0-B013-471B-B858-8DBFF2F38D35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9" w:fontKey="{551DE87E-DB80-4D05-8FC2-EA78D93804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68A5742-CD91-4766-B9E0-27CE60A03B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DFAAB" w14:textId="77777777" w:rsidR="007D7EE4" w:rsidRDefault="007D7EE4" w:rsidP="008A52FF"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4FE7097" wp14:editId="303200BC">
              <wp:simplePos x="0" y="0"/>
              <wp:positionH relativeFrom="page">
                <wp:posOffset>-68580</wp:posOffset>
              </wp:positionH>
              <wp:positionV relativeFrom="paragraph">
                <wp:posOffset>304165</wp:posOffset>
              </wp:positionV>
              <wp:extent cx="7955280" cy="566928"/>
              <wp:effectExtent l="0" t="0" r="7620" b="508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5280" cy="566928"/>
                        <a:chOff x="0" y="0"/>
                        <a:chExt cx="7955280" cy="563041"/>
                      </a:xfrm>
                    </wpg:grpSpPr>
                    <wps:wsp>
                      <wps:cNvPr id="449" name="Rectangle 4"/>
                      <wps:cNvSpPr>
                        <a:spLocks noChangeArrowheads="1"/>
                      </wps:cNvSpPr>
                      <wps:spPr bwMode="auto">
                        <a:xfrm>
                          <a:off x="0" y="266700"/>
                          <a:ext cx="7955280" cy="296341"/>
                        </a:xfrm>
                        <a:prstGeom prst="rect">
                          <a:avLst/>
                        </a:prstGeom>
                        <a:solidFill>
                          <a:srgbClr val="0F385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58585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58585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50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800100" y="0"/>
                          <a:ext cx="6400864" cy="17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58585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E6449C" w14:textId="77777777" w:rsidR="007D7EE4" w:rsidRDefault="007D7EE4" w:rsidP="008A52FF">
                            <w:pPr>
                              <w:pStyle w:val="WPFooterText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District/Division | </w:t>
                            </w:r>
                            <w:r>
                              <w:fldChar w:fldCharType="begin"/>
                            </w:r>
                            <w:r>
                              <w:instrText>Page</w:instrText>
                            </w:r>
                            <w:r>
                              <w:fldChar w:fldCharType="separate"/>
                            </w:r>
                            <w:r w:rsidR="00815377"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FE7097" id="Group 1" o:spid="_x0000_s1032" style="position:absolute;margin-left:-5.4pt;margin-top:23.95pt;width:626.4pt;height:44.65pt;z-index:251663360;mso-position-horizontal-relative:page;mso-height-relative:margin" coordsize="79552,5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">
              <v:rect id="Rectangle 4" o:spid="_x0000_s1033" style="position:absolute;top:2667;width:79552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" fillcolor="#0f385a" stroked="f" strokecolor="#585858" strokeweight="2pt">
                <v:shadow color="#585858"/>
                <v:textbox inset="2.88pt,2.88pt,2.88pt,2.88p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4" type="#_x0000_t202" style="position:absolute;left:8001;width:64008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" filled="f" stroked="f" strokecolor="#585858" insetpen="t">
                <v:textbox inset="2.88pt,2.88pt,2.88pt,2.88pt">
                  <w:txbxContent>
                    <w:p w14:paraId="1AE6449C" w14:textId="77777777" w:rsidR="007D7EE4" w:rsidRDefault="007D7EE4" w:rsidP="008A52FF">
                      <w:pPr>
                        <w:pStyle w:val="WPFooterText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District/Division | </w:t>
                      </w:r>
                      <w:r>
                        <w:fldChar w:fldCharType="begin"/>
                      </w:r>
                      <w:r>
                        <w:instrText>Page</w:instrText>
                      </w:r>
                      <w:r>
                        <w:fldChar w:fldCharType="separate"/>
                      </w:r>
                      <w:r w:rsidR="00815377">
                        <w:rPr>
                          <w:noProof/>
                        </w:rPr>
                        <w:t>2</w:t>
                      </w:r>
                      <w:r>
                        <w:rPr>
                          <w:lang w:val="en-GB"/>
                        </w:rPr>
                        <w:fldChar w:fldCharType="end"/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3918F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38627" w14:textId="77777777" w:rsidR="007D7EE4" w:rsidRDefault="007D7EE4" w:rsidP="008A52F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6CED7" w14:textId="77777777" w:rsidR="0003305E" w:rsidRDefault="0003305E" w:rsidP="008A52FF">
      <w:r>
        <w:separator/>
      </w:r>
    </w:p>
  </w:footnote>
  <w:footnote w:type="continuationSeparator" w:id="0">
    <w:p w14:paraId="664CD802" w14:textId="77777777" w:rsidR="0003305E" w:rsidRDefault="0003305E" w:rsidP="008A5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501FB" w14:textId="77777777" w:rsidR="00A50651" w:rsidRDefault="008D59FE" w:rsidP="008A52FF">
    <w:r>
      <w:rPr>
        <w:noProof/>
      </w:rPr>
      <w:drawing>
        <wp:anchor distT="0" distB="0" distL="114300" distR="114300" simplePos="0" relativeHeight="251666432" behindDoc="1" locked="1" layoutInCell="1" allowOverlap="1" wp14:anchorId="53DB39F0" wp14:editId="1C4A8B33">
          <wp:simplePos x="0" y="0"/>
          <wp:positionH relativeFrom="page">
            <wp:posOffset>-115570</wp:posOffset>
          </wp:positionH>
          <wp:positionV relativeFrom="page">
            <wp:posOffset>-118745</wp:posOffset>
          </wp:positionV>
          <wp:extent cx="8001000" cy="996696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Vert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0" cy="996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66B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CAE34A" wp14:editId="6C7E7DD3">
              <wp:simplePos x="0" y="0"/>
              <wp:positionH relativeFrom="column">
                <wp:posOffset>9525</wp:posOffset>
              </wp:positionH>
              <wp:positionV relativeFrom="paragraph">
                <wp:posOffset>28575</wp:posOffset>
              </wp:positionV>
              <wp:extent cx="5553710" cy="391160"/>
              <wp:effectExtent l="0" t="0" r="8890" b="8890"/>
              <wp:wrapNone/>
              <wp:docPr id="455" name="Text Box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371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585858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63727FC" w14:textId="77777777" w:rsidR="009166BC" w:rsidRDefault="0011798D" w:rsidP="008A52FF">
                          <w:pPr>
                            <w:pStyle w:val="WPHeadingTitle"/>
                          </w:pPr>
                          <w:r>
                            <w:t>US 18</w:t>
                          </w:r>
                          <w:r w:rsidR="00834DD3">
                            <w:t>3</w:t>
                          </w:r>
                          <w:r w:rsidR="00894164">
                            <w:t xml:space="preserve"> </w:t>
                          </w:r>
                          <w:r w:rsidR="00834DD3">
                            <w:t xml:space="preserve">Road Rehabilitation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CAE34A" id="_x0000_t202" coordsize="21600,21600" o:spt="202" path="m,l,21600r21600,l21600,xe">
              <v:stroke joinstyle="miter"/>
              <v:path gradientshapeok="t" o:connecttype="rect"/>
            </v:shapetype>
            <v:shape id="Text Box 455" o:spid="_x0000_s1029" type="#_x0000_t202" style="position:absolute;margin-left:.75pt;margin-top:2.25pt;width:437.3pt;height:3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" filled="f" stroked="f" strokecolor="#585858" strokeweight="2pt">
              <v:textbox inset="0,0,0,0">
                <w:txbxContent>
                  <w:p w14:paraId="063727FC" w14:textId="77777777" w:rsidR="009166BC" w:rsidRDefault="0011798D" w:rsidP="008A52FF">
                    <w:pPr>
                      <w:pStyle w:val="WPHeadingTitle"/>
                    </w:pPr>
                    <w:r>
                      <w:t>US 18</w:t>
                    </w:r>
                    <w:r w:rsidR="00834DD3">
                      <w:t>3</w:t>
                    </w:r>
                    <w:r w:rsidR="00894164">
                      <w:t xml:space="preserve"> </w:t>
                    </w:r>
                    <w:r w:rsidR="00834DD3">
                      <w:t xml:space="preserve">Road Rehabilitation </w:t>
                    </w:r>
                  </w:p>
                </w:txbxContent>
              </v:textbox>
            </v:shape>
          </w:pict>
        </mc:Fallback>
      </mc:AlternateContent>
    </w:r>
    <w:r w:rsidR="009166BC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BADEFE1" wp14:editId="6AD857B0">
              <wp:simplePos x="0" y="0"/>
              <wp:positionH relativeFrom="column">
                <wp:posOffset>9525</wp:posOffset>
              </wp:positionH>
              <wp:positionV relativeFrom="page">
                <wp:posOffset>969010</wp:posOffset>
              </wp:positionV>
              <wp:extent cx="6400800" cy="201168"/>
              <wp:effectExtent l="0" t="0" r="0" b="8890"/>
              <wp:wrapNone/>
              <wp:docPr id="454" name="Text Box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2011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585858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F0570BF" w14:textId="77777777" w:rsidR="009166BC" w:rsidRDefault="00894164" w:rsidP="008A52FF">
                          <w:pPr>
                            <w:pStyle w:val="WPSubheadingTitle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Brownwood D</w:t>
                          </w:r>
                          <w:r w:rsidR="009166BC">
                            <w:rPr>
                              <w:lang w:val="en-GB"/>
                            </w:rPr>
                            <w:t>istrict</w:t>
                          </w:r>
                          <w:r w:rsidR="00F834D6">
                            <w:rPr>
                              <w:lang w:val="en-GB"/>
                            </w:rPr>
                            <w:t>, Stephens County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DEFE1" id="Text Box 454" o:spid="_x0000_s1030" type="#_x0000_t202" style="position:absolute;margin-left:.75pt;margin-top:76.3pt;width:7in;height:1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" filled="f" stroked="f" strokecolor="#585858" strokeweight="2pt">
              <v:textbox inset="0,0,0,0">
                <w:txbxContent>
                  <w:p w14:paraId="2F0570BF" w14:textId="77777777" w:rsidR="009166BC" w:rsidRDefault="00894164" w:rsidP="008A52FF">
                    <w:pPr>
                      <w:pStyle w:val="WPSubheadingTitle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Brownwood D</w:t>
                    </w:r>
                    <w:r w:rsidR="009166BC">
                      <w:rPr>
                        <w:lang w:val="en-GB"/>
                      </w:rPr>
                      <w:t>istrict</w:t>
                    </w:r>
                    <w:r w:rsidR="00F834D6">
                      <w:rPr>
                        <w:lang w:val="en-GB"/>
                      </w:rPr>
                      <w:t>, Stephens County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9166BC"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08A8E9AF" wp14:editId="5319A408">
              <wp:simplePos x="0" y="0"/>
              <wp:positionH relativeFrom="column">
                <wp:posOffset>-800100</wp:posOffset>
              </wp:positionH>
              <wp:positionV relativeFrom="page">
                <wp:posOffset>877570</wp:posOffset>
              </wp:positionV>
              <wp:extent cx="8010144" cy="365760"/>
              <wp:effectExtent l="0" t="0" r="0" b="0"/>
              <wp:wrapNone/>
              <wp:docPr id="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10144" cy="365760"/>
                      </a:xfrm>
                      <a:prstGeom prst="rect">
                        <a:avLst/>
                      </a:prstGeom>
                      <a:solidFill>
                        <a:srgbClr val="648AA7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585858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585858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CA5F29" id="Rectangle 17" o:spid="_x0000_s1026" style="position:absolute;margin-left:-63pt;margin-top:69.1pt;width:630.7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" fillcolor="#648aa7" stroked="f" strokecolor="#585858" strokeweight="2pt">
              <v:shadow color="#585858"/>
              <v:textbox inset="2.88pt,2.88pt,2.88pt,2.88pt"/>
              <w10:wrap anchory="page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2F4DE" w14:textId="77777777" w:rsidR="007D7EE4" w:rsidRDefault="00AF2D70" w:rsidP="008A52FF">
    <w:r w:rsidRPr="001A6F56"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19B6AF5C" wp14:editId="107217D8">
              <wp:simplePos x="0" y="0"/>
              <wp:positionH relativeFrom="column">
                <wp:posOffset>8890</wp:posOffset>
              </wp:positionH>
              <wp:positionV relativeFrom="page">
                <wp:posOffset>494030</wp:posOffset>
              </wp:positionV>
              <wp:extent cx="5550408" cy="393192"/>
              <wp:effectExtent l="0" t="0" r="12700" b="698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0408" cy="3931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585858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D2049A1" w14:textId="77777777" w:rsidR="00AF2D70" w:rsidRDefault="00AF2D70" w:rsidP="008A52FF">
                          <w:pPr>
                            <w:pStyle w:val="WPHeadingTitle"/>
                          </w:pPr>
                          <w:r>
                            <w:t>Title of Project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B6AF5C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1" type="#_x0000_t202" style="position:absolute;margin-left:.7pt;margin-top:38.9pt;width:437.05pt;height:30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" filled="f" stroked="f" strokecolor="#585858" strokeweight="2pt">
              <v:textbox inset="0,0,0,0">
                <w:txbxContent>
                  <w:p w14:paraId="1D2049A1" w14:textId="77777777" w:rsidR="00AF2D70" w:rsidRDefault="00AF2D70" w:rsidP="008A52FF">
                    <w:pPr>
                      <w:pStyle w:val="WPHeadingTitle"/>
                    </w:pPr>
                    <w:r>
                      <w:t>Title of Project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8D59FE">
      <w:rPr>
        <w:noProof/>
      </w:rPr>
      <w:drawing>
        <wp:anchor distT="0" distB="0" distL="114300" distR="114300" simplePos="0" relativeHeight="251657215" behindDoc="1" locked="1" layoutInCell="1" allowOverlap="1" wp14:anchorId="04096E86" wp14:editId="78E1AEDE">
          <wp:simplePos x="0" y="0"/>
          <wp:positionH relativeFrom="page">
            <wp:align>center</wp:align>
          </wp:positionH>
          <wp:positionV relativeFrom="page">
            <wp:posOffset>-118745</wp:posOffset>
          </wp:positionV>
          <wp:extent cx="8001000" cy="996696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Vert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0" cy="996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58340" w14:textId="77777777" w:rsidR="007D7EE4" w:rsidRDefault="007D7EE4" w:rsidP="008A52F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05E"/>
    <w:rsid w:val="0003305E"/>
    <w:rsid w:val="000A5614"/>
    <w:rsid w:val="0010157A"/>
    <w:rsid w:val="0011798D"/>
    <w:rsid w:val="00315718"/>
    <w:rsid w:val="003918F9"/>
    <w:rsid w:val="00392F85"/>
    <w:rsid w:val="003E3578"/>
    <w:rsid w:val="004211BF"/>
    <w:rsid w:val="0042202A"/>
    <w:rsid w:val="004B2A26"/>
    <w:rsid w:val="004E1526"/>
    <w:rsid w:val="0051145A"/>
    <w:rsid w:val="00562A3B"/>
    <w:rsid w:val="00574DCB"/>
    <w:rsid w:val="00575F01"/>
    <w:rsid w:val="00607F56"/>
    <w:rsid w:val="006466F3"/>
    <w:rsid w:val="0069335D"/>
    <w:rsid w:val="006F3B29"/>
    <w:rsid w:val="007125DF"/>
    <w:rsid w:val="0074366D"/>
    <w:rsid w:val="007665BC"/>
    <w:rsid w:val="007D7EE4"/>
    <w:rsid w:val="007E74E3"/>
    <w:rsid w:val="00815377"/>
    <w:rsid w:val="00826EB8"/>
    <w:rsid w:val="00834DD3"/>
    <w:rsid w:val="00894164"/>
    <w:rsid w:val="008A52FF"/>
    <w:rsid w:val="008D59FE"/>
    <w:rsid w:val="008F0DB3"/>
    <w:rsid w:val="009166BC"/>
    <w:rsid w:val="00977C40"/>
    <w:rsid w:val="009C0B78"/>
    <w:rsid w:val="009E5AB8"/>
    <w:rsid w:val="00A26D83"/>
    <w:rsid w:val="00A50651"/>
    <w:rsid w:val="00AB7D9A"/>
    <w:rsid w:val="00AC5BA1"/>
    <w:rsid w:val="00AF2D70"/>
    <w:rsid w:val="00C00261"/>
    <w:rsid w:val="00C04560"/>
    <w:rsid w:val="00C53A09"/>
    <w:rsid w:val="00C8344F"/>
    <w:rsid w:val="00CA3B0F"/>
    <w:rsid w:val="00CF64F7"/>
    <w:rsid w:val="00D5204B"/>
    <w:rsid w:val="00D64BAD"/>
    <w:rsid w:val="00E612F8"/>
    <w:rsid w:val="00F8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391BB8"/>
  <w15:chartTrackingRefBased/>
  <w15:docId w15:val="{C0B2BB72-B169-4150-9826-139EACB9A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A52FF"/>
    <w:pPr>
      <w:spacing w:after="200" w:line="220" w:lineRule="atLeast"/>
    </w:pPr>
    <w:rPr>
      <w:rFonts w:ascii="Franklin Gothic Book" w:eastAsia="Times New Roman" w:hAnsi="Franklin Gothic Book" w:cs="Times New Roman"/>
      <w:color w:val="585858"/>
      <w:kern w:val="28"/>
      <w:sz w:val="18"/>
      <w:szCs w:val="1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PFooterText">
    <w:name w:val="WP Footer Text"/>
    <w:basedOn w:val="Normal"/>
    <w:qFormat/>
    <w:rsid w:val="009166BC"/>
    <w:pPr>
      <w:spacing w:after="120" w:line="285" w:lineRule="auto"/>
      <w:jc w:val="center"/>
    </w:pPr>
    <w:rPr>
      <w:color w:val="648AA7"/>
      <w:spacing w:val="8"/>
      <w:sz w:val="16"/>
      <w:szCs w:val="16"/>
    </w:rPr>
  </w:style>
  <w:style w:type="paragraph" w:customStyle="1" w:styleId="WPHeadingTitle">
    <w:name w:val="WP Heading Title"/>
    <w:basedOn w:val="Normal"/>
    <w:qFormat/>
    <w:rsid w:val="009166BC"/>
    <w:pPr>
      <w:spacing w:after="120" w:line="240" w:lineRule="auto"/>
    </w:pPr>
    <w:rPr>
      <w:rFonts w:ascii="Franklin Gothic Medium" w:hAnsi="Franklin Gothic Medium"/>
      <w:color w:val="FFFFFF"/>
      <w:spacing w:val="-12"/>
      <w:sz w:val="48"/>
      <w:szCs w:val="48"/>
    </w:rPr>
  </w:style>
  <w:style w:type="paragraph" w:customStyle="1" w:styleId="WPSubheadingTitle">
    <w:name w:val="WP Subheading Title"/>
    <w:basedOn w:val="Normal"/>
    <w:qFormat/>
    <w:rsid w:val="009166BC"/>
    <w:pPr>
      <w:spacing w:after="120" w:line="240" w:lineRule="auto"/>
    </w:pPr>
    <w:rPr>
      <w:rFonts w:ascii="Franklin Gothic Medium Cond" w:hAnsi="Franklin Gothic Medium Cond"/>
      <w:color w:val="FFFFFF"/>
      <w:spacing w:val="8"/>
      <w:sz w:val="24"/>
      <w:szCs w:val="24"/>
    </w:rPr>
  </w:style>
  <w:style w:type="paragraph" w:customStyle="1" w:styleId="WPHeadingParagraph">
    <w:name w:val="WP Heading Paragraph"/>
    <w:basedOn w:val="Normal"/>
    <w:qFormat/>
    <w:rsid w:val="007D7EE4"/>
    <w:pPr>
      <w:spacing w:after="120" w:line="240" w:lineRule="auto"/>
    </w:pPr>
    <w:rPr>
      <w:rFonts w:ascii="Franklin Gothic Demi Cond" w:hAnsi="Franklin Gothic Demi Cond"/>
      <w:color w:val="C5732F"/>
      <w:sz w:val="32"/>
      <w:szCs w:val="32"/>
    </w:rPr>
  </w:style>
  <w:style w:type="paragraph" w:customStyle="1" w:styleId="WPBodyText">
    <w:name w:val="WP Body Text"/>
    <w:basedOn w:val="Normal"/>
    <w:qFormat/>
    <w:rsid w:val="007D7EE4"/>
  </w:style>
  <w:style w:type="paragraph" w:customStyle="1" w:styleId="WPSidebarHeadingParagraph">
    <w:name w:val="WP Sidebar Heading Paragraph"/>
    <w:basedOn w:val="Normal"/>
    <w:qFormat/>
    <w:rsid w:val="007D7EE4"/>
    <w:pPr>
      <w:spacing w:after="0"/>
    </w:pPr>
    <w:rPr>
      <w:rFonts w:ascii="Franklin Gothic Demi" w:hAnsi="Franklin Gothic Demi"/>
      <w:color w:val="1F497D"/>
      <w:sz w:val="16"/>
      <w:szCs w:val="24"/>
    </w:rPr>
  </w:style>
  <w:style w:type="paragraph" w:customStyle="1" w:styleId="WPSidebarBodyText">
    <w:name w:val="WP Sidebar Body Text"/>
    <w:basedOn w:val="Normal"/>
    <w:qFormat/>
    <w:rsid w:val="007D7EE4"/>
    <w:pPr>
      <w:spacing w:after="0"/>
    </w:pPr>
    <w:rPr>
      <w:sz w:val="16"/>
      <w:szCs w:val="24"/>
    </w:rPr>
  </w:style>
  <w:style w:type="paragraph" w:styleId="Header">
    <w:name w:val="header"/>
    <w:basedOn w:val="Normal"/>
    <w:link w:val="HeaderChar"/>
    <w:uiPriority w:val="99"/>
    <w:unhideWhenUsed/>
    <w:rsid w:val="007125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5DF"/>
    <w:rPr>
      <w:rFonts w:ascii="Franklin Gothic Book" w:eastAsia="Times New Roman" w:hAnsi="Franklin Gothic Book" w:cs="Times New Roman"/>
      <w:color w:val="585858"/>
      <w:kern w:val="28"/>
      <w:sz w:val="18"/>
      <w:szCs w:val="18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7125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5DF"/>
    <w:rPr>
      <w:rFonts w:ascii="Franklin Gothic Book" w:eastAsia="Times New Roman" w:hAnsi="Franklin Gothic Book" w:cs="Times New Roman"/>
      <w:color w:val="585858"/>
      <w:kern w:val="28"/>
      <w:sz w:val="18"/>
      <w:szCs w:val="1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northrop\AppData\Local\Microsoft\Windows\INetCache\Content.Outlook\PN8135ZY\Draft%20US%20183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Draft US 183 Flyer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Northrop</dc:creator>
  <cp:keywords/>
  <dc:description/>
  <cp:lastModifiedBy>Cynthia Northrop</cp:lastModifiedBy>
  <cp:revision>1</cp:revision>
  <cp:lastPrinted>2024-01-22T20:30:00Z</cp:lastPrinted>
  <dcterms:created xsi:type="dcterms:W3CDTF">2024-01-23T20:11:00Z</dcterms:created>
  <dcterms:modified xsi:type="dcterms:W3CDTF">2024-01-23T20:11:00Z</dcterms:modified>
</cp:coreProperties>
</file>